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85E" w:rsidRDefault="00511045">
      <w:bookmarkStart w:id="0" w:name="_GoBack"/>
      <w:bookmarkEnd w:id="0"/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5862320</wp:posOffset>
                </wp:positionH>
                <wp:positionV relativeFrom="paragraph">
                  <wp:posOffset>9599295</wp:posOffset>
                </wp:positionV>
                <wp:extent cx="3482975" cy="3530600"/>
                <wp:effectExtent l="0" t="0" r="14605" b="14605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031" w:rsidRPr="005461C9" w:rsidRDefault="00E32031" w:rsidP="005461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 w:rsidRPr="005461C9"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  <w:t>OCTOBRE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9"/>
                              <w:gridCol w:w="682"/>
                              <w:gridCol w:w="937"/>
                              <w:gridCol w:w="663"/>
                              <w:gridCol w:w="857"/>
                              <w:gridCol w:w="946"/>
                              <w:gridCol w:w="660"/>
                            </w:tblGrid>
                            <w:tr w:rsidR="00A84457" w:rsidRPr="00E55D29" w:rsidTr="00E55D29"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LUN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MER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JEU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VEN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DIM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FFF00"/>
                                </w:tcPr>
                                <w:p w:rsidR="005461C9" w:rsidRPr="00E55D29" w:rsidRDefault="00E32031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367D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2</w:t>
                                  </w:r>
                                  <w:r w:rsidR="005461C9" w:rsidRPr="00E367D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</w:t>
                                  </w:r>
                                  <w:r w:rsidR="005461C9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Match Benjamin</w:t>
                                  </w:r>
                                </w:p>
                                <w:p w:rsidR="005461C9" w:rsidRPr="00E55D29" w:rsidRDefault="005461C9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Patro R- </w:t>
                                  </w:r>
                                </w:p>
                                <w:p w:rsidR="00E32031" w:rsidRPr="00E55D29" w:rsidRDefault="005461C9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Amadour 18h30</w:t>
                                  </w:r>
                                </w:p>
                                <w:p w:rsidR="005461C9" w:rsidRPr="00E367D1" w:rsidRDefault="005461C9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FFF00"/>
                                </w:tcPr>
                                <w:p w:rsidR="005461C9" w:rsidRPr="00E55D29" w:rsidRDefault="00E32031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367D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9</w:t>
                                  </w:r>
                                  <w:r w:rsidR="005461C9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Match Benjamin</w:t>
                                  </w:r>
                                </w:p>
                                <w:p w:rsidR="005461C9" w:rsidRPr="00E55D29" w:rsidRDefault="005461C9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Patro R- </w:t>
                                  </w:r>
                                </w:p>
                                <w:p w:rsidR="00E32031" w:rsidRPr="00E55D29" w:rsidRDefault="005461C9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Amadour 18h30</w:t>
                                  </w:r>
                                </w:p>
                                <w:p w:rsidR="005461C9" w:rsidRPr="00E367D1" w:rsidRDefault="005461C9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F0000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11</w:t>
                                  </w:r>
                                  <w:r w:rsidR="005461C9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Match Juvénile VS JFP 18h30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FFF00"/>
                                </w:tcPr>
                                <w:p w:rsidR="005461C9" w:rsidRPr="00E55D29" w:rsidRDefault="00E32031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367D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16</w:t>
                                  </w:r>
                                  <w:r w:rsidR="005461C9" w:rsidRPr="00E367D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</w:t>
                                  </w:r>
                                  <w:r w:rsidR="005461C9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Match Benjamin</w:t>
                                  </w:r>
                                </w:p>
                                <w:p w:rsidR="005461C9" w:rsidRPr="00E55D29" w:rsidRDefault="005461C9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Patro R- </w:t>
                                  </w:r>
                                </w:p>
                                <w:p w:rsidR="00E32031" w:rsidRPr="00E55D29" w:rsidRDefault="005461C9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Amadour 18h30</w:t>
                                  </w:r>
                                </w:p>
                                <w:p w:rsidR="005461C9" w:rsidRPr="00E367D1" w:rsidRDefault="005461C9" w:rsidP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FFF00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19</w:t>
                                  </w:r>
                                  <w:r w:rsidR="005461C9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Match Juvénile VS MSS</w:t>
                                  </w:r>
                                </w:p>
                                <w:p w:rsidR="005461C9" w:rsidRPr="00E55D29" w:rsidRDefault="005461C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Valcartier</w:t>
                                  </w:r>
                                </w:p>
                                <w:p w:rsidR="005461C9" w:rsidRPr="00E55D29" w:rsidRDefault="005461C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10h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23</w:t>
                                  </w:r>
                                </w:p>
                                <w:p w:rsidR="005461C9" w:rsidRPr="00E55D29" w:rsidRDefault="005461C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5461C9" w:rsidRPr="00E55D29" w:rsidRDefault="005461C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5461C9" w:rsidRPr="00E55D29" w:rsidRDefault="005461C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30</w:t>
                                  </w:r>
                                </w:p>
                                <w:p w:rsidR="005461C9" w:rsidRPr="00E55D29" w:rsidRDefault="005461C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5461C9" w:rsidRPr="00E55D29" w:rsidRDefault="005461C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5461C9" w:rsidRPr="00E55D29" w:rsidRDefault="005461C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auto"/>
                                </w:tcPr>
                                <w:p w:rsidR="00E32031" w:rsidRPr="00E55D29" w:rsidRDefault="00E320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031" w:rsidRPr="00E32031" w:rsidRDefault="00E3203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margin-left:461.6pt;margin-top:755.85pt;width:274.25pt;height:2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">
                <v:textbox>
                  <w:txbxContent>
                    <w:p w:rsidR="00E32031" w:rsidRPr="005461C9" w:rsidRDefault="00E32031" w:rsidP="005461C9">
                      <w:pPr>
                        <w:jc w:val="center"/>
                        <w:rPr>
                          <w:rFonts w:ascii="Arial" w:hAnsi="Arial" w:cs="Arial"/>
                          <w:b/>
                          <w:lang w:val="fr-CA"/>
                        </w:rPr>
                      </w:pPr>
                      <w:r w:rsidRPr="005461C9">
                        <w:rPr>
                          <w:rFonts w:ascii="Arial" w:hAnsi="Arial" w:cs="Arial"/>
                          <w:b/>
                          <w:lang w:val="fr-CA"/>
                        </w:rPr>
                        <w:t>OCTOBRE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9"/>
                        <w:gridCol w:w="682"/>
                        <w:gridCol w:w="937"/>
                        <w:gridCol w:w="663"/>
                        <w:gridCol w:w="857"/>
                        <w:gridCol w:w="946"/>
                        <w:gridCol w:w="660"/>
                      </w:tblGrid>
                      <w:tr w:rsidR="00A84457" w:rsidRPr="00E55D29" w:rsidTr="00E55D29"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LUN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MER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JEU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VEN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DIM</w:t>
                            </w:r>
                          </w:p>
                        </w:tc>
                      </w:tr>
                      <w:tr w:rsidR="00A84457" w:rsidRPr="00E55D29" w:rsidTr="00E55D29"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FFF00"/>
                          </w:tcPr>
                          <w:p w:rsidR="005461C9" w:rsidRPr="00E55D29" w:rsidRDefault="00E32031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367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2</w:t>
                            </w:r>
                            <w:r w:rsidR="005461C9" w:rsidRPr="00E367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5461C9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Match Benjamin</w:t>
                            </w:r>
                          </w:p>
                          <w:p w:rsidR="005461C9" w:rsidRPr="00E55D29" w:rsidRDefault="005461C9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Patro R- </w:t>
                            </w:r>
                          </w:p>
                          <w:p w:rsidR="00E32031" w:rsidRPr="00E55D29" w:rsidRDefault="005461C9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Amadour 18h30</w:t>
                            </w:r>
                          </w:p>
                          <w:p w:rsidR="005461C9" w:rsidRPr="00E367D1" w:rsidRDefault="005461C9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6</w:t>
                            </w:r>
                          </w:p>
                        </w:tc>
                      </w:tr>
                      <w:tr w:rsidR="00A84457" w:rsidRPr="00E55D29" w:rsidTr="00E55D29"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FFF00"/>
                          </w:tcPr>
                          <w:p w:rsidR="005461C9" w:rsidRPr="00E55D29" w:rsidRDefault="00E32031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367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9</w:t>
                            </w:r>
                            <w:r w:rsidR="005461C9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Match Benjamin</w:t>
                            </w:r>
                          </w:p>
                          <w:p w:rsidR="005461C9" w:rsidRPr="00E55D29" w:rsidRDefault="005461C9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Patro R- </w:t>
                            </w:r>
                          </w:p>
                          <w:p w:rsidR="00E32031" w:rsidRPr="00E55D29" w:rsidRDefault="005461C9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Amadour 18h30</w:t>
                            </w:r>
                          </w:p>
                          <w:p w:rsidR="005461C9" w:rsidRPr="00E367D1" w:rsidRDefault="005461C9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F0000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11</w:t>
                            </w:r>
                            <w:r w:rsidR="005461C9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Match Juvénile VS JFP 18h30</w:t>
                            </w:r>
                          </w:p>
                        </w:tc>
                        <w:tc>
                          <w:tcPr>
                            <w:tcW w:w="74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13</w:t>
                            </w:r>
                          </w:p>
                        </w:tc>
                      </w:tr>
                      <w:tr w:rsidR="00A84457" w:rsidRPr="00E55D29" w:rsidTr="00E55D29"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FFF00"/>
                          </w:tcPr>
                          <w:p w:rsidR="005461C9" w:rsidRPr="00E55D29" w:rsidRDefault="00E32031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367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16</w:t>
                            </w:r>
                            <w:r w:rsidR="005461C9" w:rsidRPr="00E367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5461C9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Match Benjamin</w:t>
                            </w:r>
                          </w:p>
                          <w:p w:rsidR="005461C9" w:rsidRPr="00E55D29" w:rsidRDefault="005461C9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Patro R- </w:t>
                            </w:r>
                          </w:p>
                          <w:p w:rsidR="00E32031" w:rsidRPr="00E55D29" w:rsidRDefault="005461C9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Amadour 18h30</w:t>
                            </w:r>
                          </w:p>
                          <w:p w:rsidR="005461C9" w:rsidRPr="00E367D1" w:rsidRDefault="005461C9" w:rsidP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FFF00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19</w:t>
                            </w:r>
                            <w:r w:rsidR="005461C9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Match Juvénile VS MSS</w:t>
                            </w:r>
                          </w:p>
                          <w:p w:rsidR="005461C9" w:rsidRPr="00E55D29" w:rsidRDefault="005461C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Valcartier</w:t>
                            </w:r>
                          </w:p>
                          <w:p w:rsidR="005461C9" w:rsidRPr="00E55D29" w:rsidRDefault="005461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10h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20</w:t>
                            </w:r>
                          </w:p>
                        </w:tc>
                      </w:tr>
                      <w:tr w:rsidR="00A84457" w:rsidRPr="00E55D29" w:rsidTr="00E55D29"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23</w:t>
                            </w:r>
                          </w:p>
                          <w:p w:rsidR="005461C9" w:rsidRPr="00E55D29" w:rsidRDefault="005461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5461C9" w:rsidRPr="00E55D29" w:rsidRDefault="005461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5461C9" w:rsidRPr="00E55D29" w:rsidRDefault="005461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27</w:t>
                            </w:r>
                          </w:p>
                        </w:tc>
                      </w:tr>
                      <w:tr w:rsidR="00A84457" w:rsidRPr="00E55D29" w:rsidTr="00E55D29"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30</w:t>
                            </w:r>
                          </w:p>
                          <w:p w:rsidR="005461C9" w:rsidRPr="00E55D29" w:rsidRDefault="005461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5461C9" w:rsidRPr="00E55D29" w:rsidRDefault="005461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5461C9" w:rsidRPr="00E55D29" w:rsidRDefault="005461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  <w:shd w:val="clear" w:color="auto" w:fill="auto"/>
                          </w:tcPr>
                          <w:p w:rsidR="00E32031" w:rsidRPr="00E55D29" w:rsidRDefault="00E320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</w:tr>
                    </w:tbl>
                    <w:p w:rsidR="00E32031" w:rsidRPr="00E32031" w:rsidRDefault="00E3203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9599295</wp:posOffset>
                </wp:positionV>
                <wp:extent cx="3928110" cy="3530600"/>
                <wp:effectExtent l="0" t="0" r="8890" b="14605"/>
                <wp:wrapNone/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110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10" w:rsidRPr="009C0880" w:rsidRDefault="003C4010" w:rsidP="009C08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 w:rsidRPr="009C0880"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  <w:t>SEPTEMBRE</w:t>
                            </w:r>
                          </w:p>
                          <w:tbl>
                            <w:tblPr>
                              <w:tblW w:w="606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0"/>
                              <w:gridCol w:w="937"/>
                              <w:gridCol w:w="937"/>
                              <w:gridCol w:w="541"/>
                              <w:gridCol w:w="884"/>
                              <w:gridCol w:w="1083"/>
                              <w:gridCol w:w="1120"/>
                            </w:tblGrid>
                            <w:tr w:rsidR="00A84457" w:rsidRPr="00E55D29" w:rsidTr="00E55D29">
                              <w:trPr>
                                <w:trHeight w:val="277"/>
                              </w:trPr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3C4010" w:rsidRPr="00E55D29" w:rsidRDefault="003C4010" w:rsidP="00E55D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  <w:t>LUN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auto"/>
                                </w:tcPr>
                                <w:p w:rsidR="003C4010" w:rsidRPr="00E55D29" w:rsidRDefault="003C4010" w:rsidP="00E55D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auto"/>
                                </w:tcPr>
                                <w:p w:rsidR="003C4010" w:rsidRPr="00E55D29" w:rsidRDefault="003C4010" w:rsidP="00E55D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  <w:t>MER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auto"/>
                                </w:tcPr>
                                <w:p w:rsidR="003C4010" w:rsidRPr="00E55D29" w:rsidRDefault="003C4010" w:rsidP="00E55D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  <w:t>JEU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auto"/>
                                </w:tcPr>
                                <w:p w:rsidR="003C4010" w:rsidRPr="00E55D29" w:rsidRDefault="003C4010" w:rsidP="00E55D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  <w:t>VEN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shd w:val="clear" w:color="auto" w:fill="auto"/>
                                </w:tcPr>
                                <w:p w:rsidR="003C4010" w:rsidRPr="00E55D29" w:rsidRDefault="003C4010" w:rsidP="00E55D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  <w:t>SAM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shd w:val="clear" w:color="auto" w:fill="auto"/>
                                </w:tcPr>
                                <w:p w:rsidR="003C4010" w:rsidRPr="00E55D29" w:rsidRDefault="003C4010" w:rsidP="00E55D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fr-CA"/>
                                    </w:rPr>
                                    <w:t>DIM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rPr>
                                <w:trHeight w:val="453"/>
                              </w:trPr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rPr>
                                <w:trHeight w:val="848"/>
                              </w:trPr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3C4010" w:rsidRPr="00E55D29" w:rsidRDefault="003C4010" w:rsidP="00E55D29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</w:t>
                                  </w:r>
                                </w:p>
                                <w:p w:rsidR="003C4010" w:rsidRPr="00E55D29" w:rsidRDefault="003C4010" w:rsidP="00E55D29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3C4010" w:rsidRPr="00E55D29" w:rsidRDefault="003C4010" w:rsidP="00E55D29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shd w:val="clear" w:color="auto" w:fill="FFFF00"/>
                                </w:tcPr>
                                <w:p w:rsidR="009C0880" w:rsidRPr="00E55D29" w:rsidRDefault="003C401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7</w:t>
                                  </w:r>
                                  <w:r w:rsidR="00F105F5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M</w:t>
                                  </w:r>
                                  <w:r w:rsidR="009C0880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atch Juvénile </w:t>
                                  </w:r>
                                </w:p>
                                <w:p w:rsidR="003C4010" w:rsidRPr="00E55D29" w:rsidRDefault="009C088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VS JFP</w:t>
                                  </w:r>
                                </w:p>
                                <w:p w:rsidR="009C0880" w:rsidRPr="00E55D29" w:rsidRDefault="009C088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Plaines d’Abraham 13h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rPr>
                                <w:trHeight w:val="874"/>
                              </w:trPr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FFFF00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11</w:t>
                                  </w:r>
                                  <w:r w:rsidR="00C31515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Match Benjamin</w:t>
                                  </w:r>
                                </w:p>
                                <w:p w:rsidR="00C31515" w:rsidRPr="00E55D29" w:rsidRDefault="00C3151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Patro R- </w:t>
                                  </w:r>
                                </w:p>
                                <w:p w:rsidR="00C31515" w:rsidRPr="00E55D29" w:rsidRDefault="00C31515" w:rsidP="00C3151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Amadour 18h30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F0000"/>
                                </w:tcPr>
                                <w:p w:rsidR="00F105F5" w:rsidRPr="00E367D1" w:rsidRDefault="003C401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367D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13</w:t>
                                  </w:r>
                                  <w:r w:rsidR="00F105F5" w:rsidRPr="00E367D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</w:t>
                                  </w: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Match </w:t>
                                  </w:r>
                                  <w:r w:rsidR="00F105F5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Juvénile</w:t>
                                  </w:r>
                                </w:p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VS MSS 18h30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rPr>
                                <w:trHeight w:val="832"/>
                              </w:trPr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16</w:t>
                                  </w:r>
                                </w:p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FFFF00"/>
                                </w:tcPr>
                                <w:p w:rsidR="00C31515" w:rsidRPr="00E55D29" w:rsidRDefault="003C4010" w:rsidP="00C3151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367D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17</w:t>
                                  </w:r>
                                  <w:r w:rsidR="00C31515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Match Benjamin</w:t>
                                  </w:r>
                                </w:p>
                                <w:p w:rsidR="00C31515" w:rsidRPr="00E55D29" w:rsidRDefault="00C31515" w:rsidP="00C3151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Patro R- </w:t>
                                  </w:r>
                                </w:p>
                                <w:p w:rsidR="003C4010" w:rsidRPr="00E367D1" w:rsidRDefault="00C31515" w:rsidP="00C3151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Amadour 18h30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shd w:val="clear" w:color="auto" w:fill="FFFF00"/>
                                </w:tcPr>
                                <w:p w:rsidR="009C0880" w:rsidRPr="00E55D29" w:rsidRDefault="003C401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22</w:t>
                                  </w:r>
                                  <w:r w:rsidR="009C0880"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</w:t>
                                  </w:r>
                                  <w:r w:rsidR="009C0880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Match  Juvénile</w:t>
                                  </w:r>
                                </w:p>
                                <w:p w:rsidR="009C0880" w:rsidRPr="00E55D29" w:rsidRDefault="009C088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VS App </w:t>
                                  </w:r>
                                </w:p>
                                <w:p w:rsidR="003C4010" w:rsidRPr="00E55D29" w:rsidRDefault="009C088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Ste-Justine 13h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rPr>
                                <w:trHeight w:val="848"/>
                              </w:trPr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23</w:t>
                                  </w:r>
                                </w:p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FFFF00"/>
                                </w:tcPr>
                                <w:p w:rsidR="00C31515" w:rsidRPr="00E55D29" w:rsidRDefault="003C4010" w:rsidP="00C3151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367D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25</w:t>
                                  </w:r>
                                  <w:r w:rsidR="00C31515"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</w:t>
                                  </w:r>
                                  <w:r w:rsidR="00C31515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Match Benjamin</w:t>
                                  </w:r>
                                </w:p>
                                <w:p w:rsidR="00C31515" w:rsidRPr="00E55D29" w:rsidRDefault="00C31515" w:rsidP="00C3151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Patro R- </w:t>
                                  </w:r>
                                </w:p>
                                <w:p w:rsidR="003C4010" w:rsidRPr="00E367D1" w:rsidRDefault="00C31515" w:rsidP="00C3151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Amadour 18h30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fr-C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F0000"/>
                                </w:tcPr>
                                <w:p w:rsidR="00F105F5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27</w:t>
                                  </w:r>
                                  <w:r w:rsidR="00F105F5"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</w:t>
                                  </w:r>
                                  <w:r w:rsidR="00F105F5" w:rsidRPr="00E55D29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Match Juvénile VS Abé 18h30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A84457" w:rsidRPr="00E55D29" w:rsidTr="00E55D29">
                              <w:trPr>
                                <w:trHeight w:val="347"/>
                              </w:trPr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E55D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30</w:t>
                                  </w:r>
                                </w:p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shd w:val="clear" w:color="auto" w:fill="auto"/>
                                </w:tcPr>
                                <w:p w:rsidR="003C4010" w:rsidRPr="00E55D29" w:rsidRDefault="003C401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4010" w:rsidRPr="00F105F5" w:rsidRDefault="003C4010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141pt;margin-top:755.85pt;width:309.3pt;height:2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">
                <v:textbox>
                  <w:txbxContent>
                    <w:p w:rsidR="003C4010" w:rsidRPr="009C0880" w:rsidRDefault="003C4010" w:rsidP="009C0880">
                      <w:pPr>
                        <w:jc w:val="center"/>
                        <w:rPr>
                          <w:rFonts w:ascii="Arial" w:hAnsi="Arial" w:cs="Arial"/>
                          <w:b/>
                          <w:lang w:val="fr-CA"/>
                        </w:rPr>
                      </w:pPr>
                      <w:r w:rsidRPr="009C0880">
                        <w:rPr>
                          <w:rFonts w:ascii="Arial" w:hAnsi="Arial" w:cs="Arial"/>
                          <w:b/>
                          <w:lang w:val="fr-CA"/>
                        </w:rPr>
                        <w:t>SEPTEMBRE</w:t>
                      </w:r>
                    </w:p>
                    <w:tbl>
                      <w:tblPr>
                        <w:tblW w:w="606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0"/>
                        <w:gridCol w:w="937"/>
                        <w:gridCol w:w="937"/>
                        <w:gridCol w:w="541"/>
                        <w:gridCol w:w="884"/>
                        <w:gridCol w:w="1083"/>
                        <w:gridCol w:w="1120"/>
                      </w:tblGrid>
                      <w:tr w:rsidR="00A84457" w:rsidRPr="00E55D29" w:rsidTr="00E55D29">
                        <w:trPr>
                          <w:trHeight w:val="277"/>
                        </w:trPr>
                        <w:tc>
                          <w:tcPr>
                            <w:tcW w:w="560" w:type="dxa"/>
                            <w:shd w:val="clear" w:color="auto" w:fill="auto"/>
                          </w:tcPr>
                          <w:p w:rsidR="003C4010" w:rsidRPr="00E55D29" w:rsidRDefault="003C4010" w:rsidP="00E55D2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  <w:t>LUN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auto"/>
                          </w:tcPr>
                          <w:p w:rsidR="003C4010" w:rsidRPr="00E55D29" w:rsidRDefault="003C4010" w:rsidP="00E55D2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auto"/>
                          </w:tcPr>
                          <w:p w:rsidR="003C4010" w:rsidRPr="00E55D29" w:rsidRDefault="003C4010" w:rsidP="00E55D2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  <w:t>MER</w:t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auto"/>
                          </w:tcPr>
                          <w:p w:rsidR="003C4010" w:rsidRPr="00E55D29" w:rsidRDefault="003C4010" w:rsidP="00E55D2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  <w:t>JEU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auto"/>
                          </w:tcPr>
                          <w:p w:rsidR="003C4010" w:rsidRPr="00E55D29" w:rsidRDefault="003C4010" w:rsidP="00E55D2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  <w:t>VEN</w:t>
                            </w:r>
                          </w:p>
                        </w:tc>
                        <w:tc>
                          <w:tcPr>
                            <w:tcW w:w="1083" w:type="dxa"/>
                            <w:shd w:val="clear" w:color="auto" w:fill="auto"/>
                          </w:tcPr>
                          <w:p w:rsidR="003C4010" w:rsidRPr="00E55D29" w:rsidRDefault="003C4010" w:rsidP="00E55D2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  <w:t>SAM</w:t>
                            </w:r>
                          </w:p>
                        </w:tc>
                        <w:tc>
                          <w:tcPr>
                            <w:tcW w:w="1120" w:type="dxa"/>
                            <w:shd w:val="clear" w:color="auto" w:fill="auto"/>
                          </w:tcPr>
                          <w:p w:rsidR="003C4010" w:rsidRPr="00E55D29" w:rsidRDefault="003C4010" w:rsidP="00E55D2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CA"/>
                              </w:rPr>
                              <w:t>DIM</w:t>
                            </w:r>
                          </w:p>
                        </w:tc>
                      </w:tr>
                      <w:tr w:rsidR="00A84457" w:rsidRPr="00E55D29" w:rsidTr="00E55D29">
                        <w:trPr>
                          <w:trHeight w:val="453"/>
                        </w:trPr>
                        <w:tc>
                          <w:tcPr>
                            <w:tcW w:w="560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108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</w:p>
                        </w:tc>
                      </w:tr>
                      <w:tr w:rsidR="00A84457" w:rsidRPr="00E55D29" w:rsidTr="00E55D29">
                        <w:trPr>
                          <w:trHeight w:val="848"/>
                        </w:trPr>
                        <w:tc>
                          <w:tcPr>
                            <w:tcW w:w="560" w:type="dxa"/>
                            <w:shd w:val="clear" w:color="auto" w:fill="auto"/>
                          </w:tcPr>
                          <w:p w:rsidR="003C4010" w:rsidRPr="00E55D29" w:rsidRDefault="003C4010" w:rsidP="00E55D29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</w:t>
                            </w:r>
                          </w:p>
                          <w:p w:rsidR="003C4010" w:rsidRPr="00E55D29" w:rsidRDefault="003C4010" w:rsidP="00E55D29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3C4010" w:rsidRPr="00E55D29" w:rsidRDefault="003C4010" w:rsidP="00E55D29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3" w:type="dxa"/>
                            <w:shd w:val="clear" w:color="auto" w:fill="FFFF00"/>
                          </w:tcPr>
                          <w:p w:rsidR="009C0880" w:rsidRPr="00E55D29" w:rsidRDefault="003C4010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7</w:t>
                            </w:r>
                            <w:r w:rsidR="00F105F5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M</w:t>
                            </w:r>
                            <w:r w:rsidR="009C0880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atch Juvénile </w:t>
                            </w:r>
                          </w:p>
                          <w:p w:rsidR="003C4010" w:rsidRPr="00E55D29" w:rsidRDefault="009C0880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VS JFP</w:t>
                            </w:r>
                          </w:p>
                          <w:p w:rsidR="009C0880" w:rsidRPr="00E55D29" w:rsidRDefault="009C088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Plaines d’Abraham 13h</w:t>
                            </w:r>
                          </w:p>
                        </w:tc>
                        <w:tc>
                          <w:tcPr>
                            <w:tcW w:w="1120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8</w:t>
                            </w:r>
                          </w:p>
                        </w:tc>
                      </w:tr>
                      <w:tr w:rsidR="00A84457" w:rsidRPr="00E55D29" w:rsidTr="00E55D29">
                        <w:trPr>
                          <w:trHeight w:val="874"/>
                        </w:trPr>
                        <w:tc>
                          <w:tcPr>
                            <w:tcW w:w="560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FFFF00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11</w:t>
                            </w:r>
                            <w:r w:rsidR="00C31515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Match Benjamin</w:t>
                            </w:r>
                          </w:p>
                          <w:p w:rsidR="00C31515" w:rsidRPr="00E55D29" w:rsidRDefault="00C3151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Patro R- </w:t>
                            </w:r>
                          </w:p>
                          <w:p w:rsidR="00C31515" w:rsidRPr="00E55D29" w:rsidRDefault="00C31515" w:rsidP="00C3151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Amadour 18h30</w:t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F0000"/>
                          </w:tcPr>
                          <w:p w:rsidR="00F105F5" w:rsidRPr="00E367D1" w:rsidRDefault="003C4010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367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13</w:t>
                            </w:r>
                            <w:r w:rsidR="00F105F5" w:rsidRPr="00E367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Match </w:t>
                            </w:r>
                            <w:r w:rsidR="00F105F5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Juvénile</w:t>
                            </w:r>
                          </w:p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VS MSS 18h30</w:t>
                            </w:r>
                          </w:p>
                        </w:tc>
                        <w:tc>
                          <w:tcPr>
                            <w:tcW w:w="1083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15</w:t>
                            </w:r>
                          </w:p>
                        </w:tc>
                      </w:tr>
                      <w:tr w:rsidR="00A84457" w:rsidRPr="00E55D29" w:rsidTr="00E55D29">
                        <w:trPr>
                          <w:trHeight w:val="832"/>
                        </w:trPr>
                        <w:tc>
                          <w:tcPr>
                            <w:tcW w:w="560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16</w:t>
                            </w:r>
                          </w:p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FFFF00"/>
                          </w:tcPr>
                          <w:p w:rsidR="00C31515" w:rsidRPr="00E55D29" w:rsidRDefault="003C4010" w:rsidP="00C3151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367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17</w:t>
                            </w:r>
                            <w:r w:rsidR="00C31515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Match Benjamin</w:t>
                            </w:r>
                          </w:p>
                          <w:p w:rsidR="00C31515" w:rsidRPr="00E55D29" w:rsidRDefault="00C31515" w:rsidP="00C3151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Patro R- </w:t>
                            </w:r>
                          </w:p>
                          <w:p w:rsidR="003C4010" w:rsidRPr="00E367D1" w:rsidRDefault="00C31515" w:rsidP="00C3151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Amadour 18h30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83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20" w:type="dxa"/>
                            <w:shd w:val="clear" w:color="auto" w:fill="FFFF00"/>
                          </w:tcPr>
                          <w:p w:rsidR="009C0880" w:rsidRPr="00E55D29" w:rsidRDefault="003C4010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22</w:t>
                            </w:r>
                            <w:r w:rsidR="009C0880"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9C0880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Match  Juvénile</w:t>
                            </w:r>
                          </w:p>
                          <w:p w:rsidR="009C0880" w:rsidRPr="00E55D29" w:rsidRDefault="009C0880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VS App </w:t>
                            </w:r>
                          </w:p>
                          <w:p w:rsidR="003C4010" w:rsidRPr="00E55D29" w:rsidRDefault="009C088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Ste-Justine 13h</w:t>
                            </w:r>
                          </w:p>
                        </w:tc>
                      </w:tr>
                      <w:tr w:rsidR="00A84457" w:rsidRPr="00E55D29" w:rsidTr="00E55D29">
                        <w:trPr>
                          <w:trHeight w:val="848"/>
                        </w:trPr>
                        <w:tc>
                          <w:tcPr>
                            <w:tcW w:w="560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23</w:t>
                            </w:r>
                          </w:p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FFFF00"/>
                          </w:tcPr>
                          <w:p w:rsidR="00C31515" w:rsidRPr="00E55D29" w:rsidRDefault="003C4010" w:rsidP="00C3151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367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25</w:t>
                            </w:r>
                            <w:r w:rsidR="00C31515"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C31515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Match Benjamin</w:t>
                            </w:r>
                          </w:p>
                          <w:p w:rsidR="00C31515" w:rsidRPr="00E55D29" w:rsidRDefault="00C31515" w:rsidP="00C3151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Patro R- </w:t>
                            </w:r>
                          </w:p>
                          <w:p w:rsidR="003C4010" w:rsidRPr="00E367D1" w:rsidRDefault="00C31515" w:rsidP="00C3151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Amadour 18h30</w:t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F0000"/>
                          </w:tcPr>
                          <w:p w:rsidR="00F105F5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27</w:t>
                            </w:r>
                            <w:r w:rsidR="00F105F5"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F105F5" w:rsidRPr="00E55D2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Match Juvénile VS Abé 18h30</w:t>
                            </w:r>
                          </w:p>
                        </w:tc>
                        <w:tc>
                          <w:tcPr>
                            <w:tcW w:w="1083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20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29</w:t>
                            </w:r>
                          </w:p>
                        </w:tc>
                      </w:tr>
                      <w:tr w:rsidR="00A84457" w:rsidRPr="00E55D29" w:rsidTr="00E55D29">
                        <w:trPr>
                          <w:trHeight w:val="347"/>
                        </w:trPr>
                        <w:tc>
                          <w:tcPr>
                            <w:tcW w:w="560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E55D2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30</w:t>
                            </w:r>
                          </w:p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1083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shd w:val="clear" w:color="auto" w:fill="auto"/>
                          </w:tcPr>
                          <w:p w:rsidR="003C4010" w:rsidRPr="00E55D29" w:rsidRDefault="003C401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</w:tr>
                    </w:tbl>
                    <w:p w:rsidR="003C4010" w:rsidRPr="00F105F5" w:rsidRDefault="003C4010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11167110</wp:posOffset>
                </wp:positionV>
                <wp:extent cx="1534160" cy="1049655"/>
                <wp:effectExtent l="151765" t="156210" r="180975" b="19113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10496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55D29" w:rsidRPr="00A84457" w:rsidRDefault="00E55D2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A844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Matchs locaux Juvénile au Parc de la Chanterelle </w:t>
                            </w:r>
                            <w:r w:rsidR="00A844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r-CA"/>
                              </w:rPr>
                              <w:t>à</w:t>
                            </w:r>
                            <w:r w:rsidR="00A84457" w:rsidRPr="00A844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Val-Bélair </w:t>
                            </w:r>
                            <w:r w:rsidRPr="00A844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r-CA"/>
                              </w:rPr>
                              <w:t>(voisin de l</w:t>
                            </w:r>
                            <w:r w:rsidR="00A84457" w:rsidRPr="00A844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r-CA"/>
                              </w:rPr>
                              <w:t>’aré</w:t>
                            </w:r>
                            <w:r w:rsidRPr="00A844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r-CA"/>
                              </w:rPr>
                              <w:t>na)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13.95pt;margin-top:879.3pt;width:120.8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" fillcolor="red" strokecolor="#f2f2f2" strokeweight="3pt">
                <v:shadow on="t" color="#243f60" opacity=".5" offset="1pt"/>
                <v:textbox>
                  <w:txbxContent>
                    <w:p w:rsidR="00E55D29" w:rsidRPr="00A84457" w:rsidRDefault="00E55D2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A8445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fr-CA"/>
                        </w:rPr>
                        <w:t xml:space="preserve">Matchs locaux Juvénile au Parc de la Chanterelle </w:t>
                      </w:r>
                      <w:r w:rsidR="00A8445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fr-CA"/>
                        </w:rPr>
                        <w:t>à</w:t>
                      </w:r>
                      <w:r w:rsidR="00A84457" w:rsidRPr="00A8445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fr-CA"/>
                        </w:rPr>
                        <w:t xml:space="preserve"> Val-Bélair </w:t>
                      </w:r>
                      <w:r w:rsidRPr="00A8445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fr-CA"/>
                        </w:rPr>
                        <w:t>(voisin de l</w:t>
                      </w:r>
                      <w:r w:rsidR="00A84457" w:rsidRPr="00A8445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fr-CA"/>
                        </w:rPr>
                        <w:t>’aré</w:t>
                      </w:r>
                      <w:r w:rsidRPr="00A8445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fr-CA"/>
                        </w:rPr>
                        <w:t>na)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1AB18325">
            <wp:simplePos x="0" y="0"/>
            <wp:positionH relativeFrom="column">
              <wp:posOffset>177165</wp:posOffset>
            </wp:positionH>
            <wp:positionV relativeFrom="paragraph">
              <wp:posOffset>9602470</wp:posOffset>
            </wp:positionV>
            <wp:extent cx="1534160" cy="14319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13646150</wp:posOffset>
                </wp:positionV>
                <wp:extent cx="9349740" cy="1701165"/>
                <wp:effectExtent l="0" t="6350" r="17145" b="14605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9740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227" w:rsidRPr="00B43227" w:rsidRDefault="00511045" w:rsidP="00B43227">
                            <w:pPr>
                              <w:jc w:val="center"/>
                              <w:rPr>
                                <w:color w:val="002060"/>
                                <w:lang w:val="fr-CA"/>
                              </w:rPr>
                            </w:pPr>
                            <w:r>
                              <w:rPr>
                                <w:color w:val="002060"/>
                                <w:lang w:val="fr-CA"/>
                              </w:rPr>
                              <w:pict>
                                <v:shapetype id="_x0000_t172" coordsize="21600,21600" o:spt="172" adj="12000" path="m0@0l21600,0m0,21600l21600@1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@2 10800 0"/>
                                    <v:f eqn="prod @1 1 2"/>
                                    <v:f eqn="sum @4 10800 0"/>
                                  </v:formulas>
                                  <v:path textpathok="t" o:connecttype="custom" o:connectlocs="10800,@2;0,@3;10800,@5;21600,@4" o:connectangles="270,180,90,0"/>
                                  <v:textpath on="t" fitshape="t"/>
                                  <v:handles>
                                    <v:h position="topLeft,#0" yrange="0,15429"/>
                                  </v:handles>
                                  <o:lock v:ext="edit" text="t" shapetype="t"/>
                                </v:shapetype>
                                <v:shape id="_x0000_i1026" type="#_x0000_t172" style="width:10in;height:124.05pt" fillcolor="#002060">
                                  <v:stroke r:id="rId7" o:title=""/>
                                  <v:shadow color="#868686"/>
                                  <v:textpath style="font-family:&quot;Arial Black&quot;;font-size:40pt;v-text-kern:t" trim="t" fitpath="t" string="On vous attend en grand nombre!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7.65pt;margin-top:1074.5pt;width:736.2pt;height:133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" strokecolor="white">
                <v:textbox style="mso-fit-shape-to-text:t">
                  <w:txbxContent>
                    <w:p w:rsidR="00B43227" w:rsidRPr="00B43227" w:rsidRDefault="00511045" w:rsidP="00B43227">
                      <w:pPr>
                        <w:jc w:val="center"/>
                        <w:rPr>
                          <w:color w:val="002060"/>
                          <w:lang w:val="fr-CA"/>
                        </w:rPr>
                      </w:pPr>
                      <w:r>
                        <w:rPr>
                          <w:color w:val="002060"/>
                          <w:lang w:val="fr-CA"/>
                        </w:rPr>
                        <w:pict>
                          <v:shape id="_x0000_i1026" type="#_x0000_t172" style="width:10in;height:124.05pt" fillcolor="#002060">
                            <v:stroke r:id="rId8" o:title=""/>
                            <v:shadow color="#868686"/>
                            <v:textpath style="font-family:&quot;Arial Black&quot;;font-size:40pt;v-text-kern:t" trim="t" fitpath="t" string="On vous attend en grand nombre!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12366625</wp:posOffset>
                </wp:positionV>
                <wp:extent cx="1534160" cy="723265"/>
                <wp:effectExtent l="151765" t="149225" r="180975" b="19431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4457" w:rsidRPr="00A84457" w:rsidRDefault="00A8445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A8445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fr-CA"/>
                              </w:rPr>
                              <w:t>Matchs à l’étranger</w:t>
                            </w:r>
                            <w:r w:rsidRPr="00A844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Juvénile ET Benjamin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13.95pt;margin-top:973.75pt;width:120.8pt;height:5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" fillcolor="yellow" strokecolor="#f2f2f2" strokeweight="3pt">
                <v:shadow on="t" color="#622423" opacity=".5" offset="1pt"/>
                <v:textbox>
                  <w:txbxContent>
                    <w:p w:rsidR="00A84457" w:rsidRPr="00A84457" w:rsidRDefault="00A8445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A8445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fr-CA"/>
                        </w:rPr>
                        <w:t>Matchs à l’étranger</w:t>
                      </w:r>
                      <w:r w:rsidRPr="00A8445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fr-CA"/>
                        </w:rPr>
                        <w:t xml:space="preserve"> Juvénile ET Benjamin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ge">
                  <wp:posOffset>8818245</wp:posOffset>
                </wp:positionV>
                <wp:extent cx="9601200" cy="4860925"/>
                <wp:effectExtent l="0" t="4445" r="17145" b="1143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0" cy="4860925"/>
                          <a:chOff x="10515" y="11346"/>
                          <a:chExt cx="1005" cy="312"/>
                        </a:xfrm>
                      </wpg:grpSpPr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10515" y="11346"/>
                            <a:ext cx="1006" cy="313"/>
                          </a:xfrm>
                          <a:custGeom>
                            <a:avLst/>
                            <a:gdLst>
                              <a:gd name="T0" fmla="*/ 3168 w 3168"/>
                              <a:gd name="T1" fmla="*/ 980 h 980"/>
                              <a:gd name="T2" fmla="*/ 3168 w 3168"/>
                              <a:gd name="T3" fmla="*/ 161 h 980"/>
                              <a:gd name="T4" fmla="*/ 0 w 3168"/>
                              <a:gd name="T5" fmla="*/ 176 h 980"/>
                              <a:gd name="T6" fmla="*/ 0 w 3168"/>
                              <a:gd name="T7" fmla="*/ 980 h 980"/>
                              <a:gd name="T8" fmla="*/ 3168 w 3168"/>
                              <a:gd name="T9" fmla="*/ 98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8" h="980">
                                <a:moveTo>
                                  <a:pt x="3168" y="980"/>
                                </a:moveTo>
                                <a:cubicBezTo>
                                  <a:pt x="3168" y="161"/>
                                  <a:pt x="3168" y="161"/>
                                  <a:pt x="3168" y="161"/>
                                </a:cubicBezTo>
                                <a:cubicBezTo>
                                  <a:pt x="1659" y="0"/>
                                  <a:pt x="601" y="93"/>
                                  <a:pt x="0" y="176"/>
                                </a:cubicBezTo>
                                <a:cubicBezTo>
                                  <a:pt x="0" y="980"/>
                                  <a:pt x="0" y="980"/>
                                  <a:pt x="0" y="980"/>
                                </a:cubicBezTo>
                                <a:lnTo>
                                  <a:pt x="3168" y="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10515" y="11369"/>
                            <a:ext cx="1006" cy="62"/>
                          </a:xfrm>
                          <a:custGeom>
                            <a:avLst/>
                            <a:gdLst>
                              <a:gd name="T0" fmla="*/ 0 w 3168"/>
                              <a:gd name="T1" fmla="*/ 145 h 195"/>
                              <a:gd name="T2" fmla="*/ 3168 w 3168"/>
                              <a:gd name="T3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195">
                                <a:moveTo>
                                  <a:pt x="0" y="145"/>
                                </a:moveTo>
                                <a:cubicBezTo>
                                  <a:pt x="1206" y="0"/>
                                  <a:pt x="2321" y="74"/>
                                  <a:pt x="3168" y="195"/>
                                </a:cubicBez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10515" y="11359"/>
                            <a:ext cx="1006" cy="60"/>
                          </a:xfrm>
                          <a:custGeom>
                            <a:avLst/>
                            <a:gdLst>
                              <a:gd name="T0" fmla="*/ 0 w 3168"/>
                              <a:gd name="T1" fmla="*/ 189 h 189"/>
                              <a:gd name="T2" fmla="*/ 3168 w 3168"/>
                              <a:gd name="T3" fmla="*/ 12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189">
                                <a:moveTo>
                                  <a:pt x="0" y="189"/>
                                </a:moveTo>
                                <a:cubicBezTo>
                                  <a:pt x="1197" y="0"/>
                                  <a:pt x="2312" y="33"/>
                                  <a:pt x="3168" y="124"/>
                                </a:cubicBez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0515" y="11356"/>
                            <a:ext cx="1006" cy="55"/>
                          </a:xfrm>
                          <a:custGeom>
                            <a:avLst/>
                            <a:gdLst>
                              <a:gd name="T0" fmla="*/ 0 w 3168"/>
                              <a:gd name="T1" fmla="*/ 172 h 172"/>
                              <a:gd name="T2" fmla="*/ 3168 w 3168"/>
                              <a:gd name="T3" fmla="*/ 151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172">
                                <a:moveTo>
                                  <a:pt x="0" y="172"/>
                                </a:moveTo>
                                <a:cubicBezTo>
                                  <a:pt x="1199" y="0"/>
                                  <a:pt x="2313" y="48"/>
                                  <a:pt x="3168" y="151"/>
                                </a:cubicBez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0515" y="11376"/>
                            <a:ext cx="0" cy="0"/>
                          </a:xfrm>
                          <a:custGeom>
                            <a:avLst/>
                            <a:gdLst>
                              <a:gd name="T0" fmla="*/ 0 w 3168"/>
                              <a:gd name="T1" fmla="*/ 175 h 175"/>
                              <a:gd name="T2" fmla="*/ 3168 w 3168"/>
                              <a:gd name="T3" fmla="*/ 147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175">
                                <a:moveTo>
                                  <a:pt x="0" y="175"/>
                                </a:moveTo>
                                <a:cubicBezTo>
                                  <a:pt x="1198" y="0"/>
                                  <a:pt x="2313" y="46"/>
                                  <a:pt x="3168" y="147"/>
                                </a:cubicBez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9525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7.65pt;margin-top:694.35pt;width:756pt;height:382.75pt;z-index:251652096;mso-position-vertical-relative:page" coordorigin="10515,11346" coordsize="1005,3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">
                <v:shape id="Freeform 6" o:spid="_x0000_s1027" style="position:absolute;left:10515;top:11346;width:1006;height:313;visibility:visible;mso-wrap-style:square;v-text-anchor:top" coordsize="3168,9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0RuVwAAA&#10;ANoAAAAPAAAAZHJzL2Rvd25yZXYueG1sRE/Pa8IwFL4P/B/CG+wyNJ2HMatpGYKwq3UTj8/k2Vab&#10;l5rE2u2vXw6DHT++36tytJ0YyIfWsYKXWQaCWDvTcq3gc7eZvoEIEdlg55gUfFOAspg8rDA37s5b&#10;GqpYixTCIUcFTYx9LmXQDVkMM9cTJ+7kvMWYoK+l8XhP4baT8yx7lRZbTg0N9rRuSF+qm1Wgr8/X&#10;Lz5rexwqP9/4w67eL36Uenoc35cgIo3xX/zn/jAK0tZ0Jd0AWf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0RuVwAAAANoAAAAPAAAAAAAAAAAAAAAAAJcCAABkcnMvZG93bnJl&#10;di54bWxQSwUGAAAAAAQABAD1AAAAhAMAAAAA&#10;" path="m3168,980c3168,161,3168,161,3168,161,1659,,601,93,,176,,980,,980,,980l3168,980xe" fillcolor="#002060" stroked="f" strokecolor="#212120">
                  <v:shadow color="#8c8682" opacity="49150f"/>
                  <v:path arrowok="t" o:connecttype="custom" o:connectlocs="1006,313;1006,51;0,56;0,313;1006,313" o:connectangles="0,0,0,0,0"/>
                </v:shape>
                <v:shape id="Freeform 7" o:spid="_x0000_s1028" style="position:absolute;left:10515;top:11369;width:1006;height:62;visibility:visible;mso-wrap-style:square;v-text-anchor:top" coordsize="3168,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kPJxAAA&#10;ANoAAAAPAAAAZHJzL2Rvd25yZXYueG1sRI9Ba8JAFITvhf6H5RW8NZv2IGl0FRuaImIPTcXzI/tM&#10;otm3aXbV5N+7hYLHYWa+YebLwbTiQr1rLCt4iWIQxKXVDVcKdj/5cwLCeWSNrWVSMJKD5eLxYY6p&#10;tlf+pkvhKxEg7FJUUHvfpVK6siaDLrIdcfAOtjfog+wrqXu8Brhp5WscT6XBhsNCjR1lNZWn4mwU&#10;FHu35Y9dniTj++b4Rdn4uf0dlZo8DasZCE+Dv4f/22ut4A3+roQb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qZDycQAAADaAAAADwAAAAAAAAAAAAAAAACXAgAAZHJzL2Rv&#10;d25yZXYueG1sUEsFBgAAAAAEAAQA9QAAAIgDAAAAAA==&#10;" path="m0,145c1206,,2321,74,3168,195e" fillcolor="#002060" strokecolor="#fffffe">
                  <v:stroke joinstyle="miter"/>
                  <v:shadow color="#8c8682" opacity="49150f"/>
                  <v:path arrowok="t" o:connecttype="custom" o:connectlocs="0,46;1006,62" o:connectangles="0,0"/>
                </v:shape>
                <v:shape id="Freeform 8" o:spid="_x0000_s1029" style="position:absolute;left:10515;top:11359;width:1006;height:60;visibility:visible;mso-wrap-style:square;v-text-anchor:top" coordsize="3168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tUhqxAAA&#10;ANsAAAAPAAAAZHJzL2Rvd25yZXYueG1sRI9Ba8JAEIXvBf/DMoK3ulFEa3QVFQs9CdH+gDE7JsHs&#10;bMiuJu2v7xwK3mZ4b977Zr3tXa2e1IbKs4HJOAFFnHtbcWHg+/L5/gEqRGSLtWcy8EMBtpvB2xpT&#10;6zvO6HmOhZIQDikaKGNsUq1DXpLDMPYNsWg33zqMsraFti12Eu5qPU2SuXZYsTSU2NChpPx+fjgD&#10;p2xSd9dplu8Xh/1vWMyT2WV5NGY07HcrUJH6+DL/X39ZwRd6+UUG0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VIasQAAADbAAAADwAAAAAAAAAAAAAAAACXAgAAZHJzL2Rv&#10;d25yZXYueG1sUEsFBgAAAAAEAAQA9QAAAIgDAAAAAA==&#10;" path="m0,189c1197,,2312,33,3168,124e" fillcolor="#002060" strokecolor="#fffffe">
                  <v:stroke joinstyle="miter"/>
                  <v:shadow color="#8c8682" opacity="49150f"/>
                  <v:path arrowok="t" o:connecttype="custom" o:connectlocs="0,60;1006,39" o:connectangles="0,0"/>
                </v:shape>
                <v:shape id="Freeform 9" o:spid="_x0000_s1030" style="position:absolute;left:10515;top:11356;width:1006;height:55;visibility:visible;mso-wrap-style:square;v-text-anchor:top" coordsize="3168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HlowQAA&#10;ANsAAAAPAAAAZHJzL2Rvd25yZXYueG1sRE9NawIxEL0X+h/CFHqr2a0gZTWKWBY8lVYLvY6bcbO6&#10;mYQkrtt/3whCb/N4n7NYjbYXA4XYOVZQTgoQxI3THbcKvvf1yxuImJA19o5JwS9FWC0fHxZYaXfl&#10;Lxp2qRU5hGOFCkxKvpIyNoYsxonzxJk7umAxZRhaqQNec7jt5WtRzKTFjnODQU8bQ815d7EK3k++&#10;npZuXX+aIRxks59+zPyPUs9P43oOItGY/sV391bn+SXcfskHyO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vB5aMEAAADbAAAADwAAAAAAAAAAAAAAAACXAgAAZHJzL2Rvd25y&#10;ZXYueG1sUEsFBgAAAAAEAAQA9QAAAIUDAAAAAA==&#10;" path="m0,172c1199,,2313,48,3168,151e" fillcolor="#002060" strokecolor="#fffffe">
                  <v:stroke joinstyle="miter"/>
                  <v:shadow color="#8c8682" opacity="49150f"/>
                  <v:path arrowok="t" o:connecttype="custom" o:connectlocs="0,55;1006,48" o:connectangles="0,0"/>
                </v:shape>
                <v:shape id="Freeform 10" o:spid="_x0000_s1031" style="position:absolute;left:10515;top:11376;width:0;height:0;visibility:visible;mso-wrap-style:square;v-text-anchor:top" coordsize="3168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+fSxAAA&#10;ANsAAAAPAAAAZHJzL2Rvd25yZXYueG1sRE9LawIxEL4X+h/CFHopNVsFsatRiiD10oMPbL0Nm3Gz&#10;upksSepu++uNIHibj+85k1lna3EmHyrHCt56GQjiwumKSwXbzeJ1BCJEZI21Y1LwRwFm08eHCeba&#10;tbyi8zqWIoVwyFGBibHJpQyFIYuh5xrixB2ctxgT9KXUHtsUbmvZz7KhtFhxajDY0NxQcVr/WgXz&#10;nfn0o8HL1/F/v1j9LN8HVXv8Vur5qfsYg4jUxbv45l7qNL8P11/SAXJ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3vn0sQAAADbAAAADwAAAAAAAAAAAAAAAACXAgAAZHJzL2Rv&#10;d25yZXYueG1sUEsFBgAAAAAEAAQA9QAAAIgDAAAAAA==&#10;" path="m0,175c1198,,2313,46,3168,147e" fillcolor="#002060" strokecolor="#efb32f">
                  <v:stroke joinstyle="miter"/>
                  <v:shadow color="#8c8682" opacity="49150f"/>
                  <v:path arrowok="t" o:connecttype="custom" o:connectlocs="0,1;1,1" o:connectangles="0,0"/>
                </v:shape>
                <w10:wrap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ge">
                  <wp:posOffset>1288415</wp:posOffset>
                </wp:positionV>
                <wp:extent cx="5352415" cy="2326005"/>
                <wp:effectExtent l="5080" t="5715" r="1905" b="508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2415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285E" w:rsidRPr="003C4010" w:rsidRDefault="00EE1D35">
                            <w:pPr>
                              <w:widowControl w:val="0"/>
                              <w:spacing w:line="1200" w:lineRule="exact"/>
                              <w:rPr>
                                <w:rFonts w:ascii="Stencil" w:hAnsi="Stencil" w:cs="Arial"/>
                                <w:color w:val="002060"/>
                                <w:sz w:val="108"/>
                                <w:szCs w:val="108"/>
                                <w:lang w:val="fr-CA"/>
                              </w:rPr>
                            </w:pPr>
                            <w:r w:rsidRPr="003C4010">
                              <w:rPr>
                                <w:rFonts w:ascii="Stencil" w:hAnsi="Stencil" w:cs="Arial"/>
                                <w:color w:val="002060"/>
                                <w:sz w:val="108"/>
                                <w:szCs w:val="108"/>
                                <w:lang w:val="fr-CA"/>
                              </w:rPr>
                              <w:t>La fièvre du vendredi soir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14.4pt;margin-top:101.45pt;width:421.45pt;height:183.1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" filled="f" fillcolor="#fffffe" stroked="f" strokecolor="#212120">
                <v:shadow color="#dcd6d4" opacity="49150f"/>
                <v:textbox inset="2.88pt,2.88pt,2.88pt,2.88pt">
                  <w:txbxContent>
                    <w:p w:rsidR="00E1285E" w:rsidRPr="003C4010" w:rsidRDefault="00EE1D35">
                      <w:pPr>
                        <w:widowControl w:val="0"/>
                        <w:spacing w:line="1200" w:lineRule="exact"/>
                        <w:rPr>
                          <w:rFonts w:ascii="Stencil" w:hAnsi="Stencil" w:cs="Arial"/>
                          <w:color w:val="002060"/>
                          <w:sz w:val="108"/>
                          <w:szCs w:val="108"/>
                          <w:lang w:val="fr-CA"/>
                        </w:rPr>
                      </w:pPr>
                      <w:r w:rsidRPr="003C4010">
                        <w:rPr>
                          <w:rFonts w:ascii="Stencil" w:hAnsi="Stencil" w:cs="Arial"/>
                          <w:color w:val="002060"/>
                          <w:sz w:val="108"/>
                          <w:szCs w:val="108"/>
                          <w:lang w:val="fr-CA"/>
                        </w:rPr>
                        <w:t>La fièvre du vendredi soir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ge">
                  <wp:posOffset>8164195</wp:posOffset>
                </wp:positionV>
                <wp:extent cx="9022080" cy="1153160"/>
                <wp:effectExtent l="5715" t="0" r="1905" b="444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208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285E" w:rsidRPr="003C4010" w:rsidRDefault="00F72548" w:rsidP="003C4010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Stencil" w:hAnsi="Stencil" w:cs="Arial"/>
                                <w:color w:val="002060"/>
                                <w:sz w:val="52"/>
                                <w:szCs w:val="52"/>
                                <w:lang w:val="fr-CA"/>
                              </w:rPr>
                            </w:pPr>
                            <w:r w:rsidRPr="003C4010">
                              <w:rPr>
                                <w:rFonts w:ascii="Stencil" w:hAnsi="Stencil" w:cs="Arial"/>
                                <w:color w:val="002060"/>
                                <w:sz w:val="52"/>
                                <w:szCs w:val="52"/>
                                <w:lang w:val="fr-CA"/>
                              </w:rPr>
                              <w:t xml:space="preserve">Les </w:t>
                            </w:r>
                            <w:r w:rsidRPr="00F105F5">
                              <w:rPr>
                                <w:rFonts w:ascii="Stencil" w:hAnsi="Stencil" w:cs="Arial"/>
                                <w:color w:val="FF0000"/>
                                <w:sz w:val="52"/>
                                <w:szCs w:val="52"/>
                                <w:lang w:val="fr-CA"/>
                              </w:rPr>
                              <w:t>matchs locaux</w:t>
                            </w:r>
                            <w:r w:rsidRPr="003C4010">
                              <w:rPr>
                                <w:rFonts w:ascii="Stencil" w:hAnsi="Stencil" w:cs="Arial"/>
                                <w:color w:val="002060"/>
                                <w:sz w:val="52"/>
                                <w:szCs w:val="52"/>
                                <w:lang w:val="fr-CA"/>
                              </w:rPr>
                              <w:t xml:space="preserve"> du Cyclone </w:t>
                            </w:r>
                            <w:r w:rsidR="00E367D1">
                              <w:rPr>
                                <w:rFonts w:ascii="Stencil" w:hAnsi="Stencil" w:cs="Arial"/>
                                <w:color w:val="002060"/>
                                <w:sz w:val="52"/>
                                <w:szCs w:val="52"/>
                                <w:lang w:val="fr-CA"/>
                              </w:rPr>
                              <w:t xml:space="preserve">   </w:t>
                            </w:r>
                            <w:r w:rsidRPr="003C4010">
                              <w:rPr>
                                <w:rFonts w:ascii="Stencil" w:hAnsi="Stencil" w:cs="Arial"/>
                                <w:color w:val="002060"/>
                                <w:sz w:val="52"/>
                                <w:szCs w:val="52"/>
                                <w:lang w:val="fr-CA"/>
                              </w:rPr>
                              <w:t>Football Juvénile sont maintenant les vendredis soirs au Parc de la Cha</w:t>
                            </w:r>
                            <w:r w:rsidR="003C4010" w:rsidRPr="003C4010">
                              <w:rPr>
                                <w:rFonts w:ascii="Stencil" w:hAnsi="Stencil" w:cs="Arial"/>
                                <w:color w:val="002060"/>
                                <w:sz w:val="52"/>
                                <w:szCs w:val="52"/>
                                <w:lang w:val="fr-CA"/>
                              </w:rPr>
                              <w:t>n</w:t>
                            </w:r>
                            <w:r w:rsidRPr="003C4010">
                              <w:rPr>
                                <w:rFonts w:ascii="Stencil" w:hAnsi="Stencil" w:cs="Arial"/>
                                <w:color w:val="002060"/>
                                <w:sz w:val="52"/>
                                <w:szCs w:val="52"/>
                                <w:lang w:val="fr-CA"/>
                              </w:rPr>
                              <w:t>terelle à Val-Bélair (voisin de l’aréna)</w:t>
                            </w:r>
                          </w:p>
                          <w:p w:rsidR="00C31515" w:rsidRPr="00C31515" w:rsidRDefault="00C31515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25.45pt;margin-top:642.85pt;width:710.4pt;height:90.8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" filled="f" fillcolor="#fffffe" stroked="f" strokecolor="#212120">
                <v:shadow color="#dcd6d4" opacity="49150f"/>
                <v:textbox inset="2.88pt,2.88pt,2.88pt,2.88pt">
                  <w:txbxContent>
                    <w:p w:rsidR="00E1285E" w:rsidRPr="003C4010" w:rsidRDefault="00F72548" w:rsidP="003C4010">
                      <w:pPr>
                        <w:widowControl w:val="0"/>
                        <w:spacing w:line="480" w:lineRule="exact"/>
                        <w:jc w:val="center"/>
                        <w:rPr>
                          <w:rFonts w:ascii="Stencil" w:hAnsi="Stencil" w:cs="Arial"/>
                          <w:color w:val="002060"/>
                          <w:sz w:val="52"/>
                          <w:szCs w:val="52"/>
                          <w:lang w:val="fr-CA"/>
                        </w:rPr>
                      </w:pPr>
                      <w:r w:rsidRPr="003C4010">
                        <w:rPr>
                          <w:rFonts w:ascii="Stencil" w:hAnsi="Stencil" w:cs="Arial"/>
                          <w:color w:val="002060"/>
                          <w:sz w:val="52"/>
                          <w:szCs w:val="52"/>
                          <w:lang w:val="fr-CA"/>
                        </w:rPr>
                        <w:t xml:space="preserve">Les </w:t>
                      </w:r>
                      <w:r w:rsidRPr="00F105F5">
                        <w:rPr>
                          <w:rFonts w:ascii="Stencil" w:hAnsi="Stencil" w:cs="Arial"/>
                          <w:color w:val="FF0000"/>
                          <w:sz w:val="52"/>
                          <w:szCs w:val="52"/>
                          <w:lang w:val="fr-CA"/>
                        </w:rPr>
                        <w:t>matchs locaux</w:t>
                      </w:r>
                      <w:r w:rsidRPr="003C4010">
                        <w:rPr>
                          <w:rFonts w:ascii="Stencil" w:hAnsi="Stencil" w:cs="Arial"/>
                          <w:color w:val="002060"/>
                          <w:sz w:val="52"/>
                          <w:szCs w:val="52"/>
                          <w:lang w:val="fr-CA"/>
                        </w:rPr>
                        <w:t xml:space="preserve"> du Cyclone </w:t>
                      </w:r>
                      <w:r w:rsidR="00E367D1">
                        <w:rPr>
                          <w:rFonts w:ascii="Stencil" w:hAnsi="Stencil" w:cs="Arial"/>
                          <w:color w:val="002060"/>
                          <w:sz w:val="52"/>
                          <w:szCs w:val="52"/>
                          <w:lang w:val="fr-CA"/>
                        </w:rPr>
                        <w:t xml:space="preserve">   </w:t>
                      </w:r>
                      <w:r w:rsidRPr="003C4010">
                        <w:rPr>
                          <w:rFonts w:ascii="Stencil" w:hAnsi="Stencil" w:cs="Arial"/>
                          <w:color w:val="002060"/>
                          <w:sz w:val="52"/>
                          <w:szCs w:val="52"/>
                          <w:lang w:val="fr-CA"/>
                        </w:rPr>
                        <w:t>Football Juvénile sont maintenant les vendredis soirs au Parc de la Cha</w:t>
                      </w:r>
                      <w:r w:rsidR="003C4010" w:rsidRPr="003C4010">
                        <w:rPr>
                          <w:rFonts w:ascii="Stencil" w:hAnsi="Stencil" w:cs="Arial"/>
                          <w:color w:val="002060"/>
                          <w:sz w:val="52"/>
                          <w:szCs w:val="52"/>
                          <w:lang w:val="fr-CA"/>
                        </w:rPr>
                        <w:t>n</w:t>
                      </w:r>
                      <w:r w:rsidRPr="003C4010">
                        <w:rPr>
                          <w:rFonts w:ascii="Stencil" w:hAnsi="Stencil" w:cs="Arial"/>
                          <w:color w:val="002060"/>
                          <w:sz w:val="52"/>
                          <w:szCs w:val="52"/>
                          <w:lang w:val="fr-CA"/>
                        </w:rPr>
                        <w:t>terelle à Val-Bélair (voisin de l’aréna)</w:t>
                      </w:r>
                    </w:p>
                    <w:p w:rsidR="00C31515" w:rsidRPr="00C31515" w:rsidRDefault="00C31515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1216660</wp:posOffset>
                </wp:positionV>
                <wp:extent cx="3768725" cy="1184910"/>
                <wp:effectExtent l="0" t="0" r="16510" b="11430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118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D35" w:rsidRPr="00EE1D35" w:rsidRDefault="00EE1D35">
                            <w:pPr>
                              <w:rPr>
                                <w:rFonts w:ascii="Showcard Gothic" w:hAnsi="Showcard Gothic"/>
                                <w:color w:val="002060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EE1D35">
                              <w:rPr>
                                <w:rFonts w:ascii="Showcard Gothic" w:hAnsi="Showcard Gothic"/>
                                <w:color w:val="002060"/>
                                <w:sz w:val="72"/>
                                <w:szCs w:val="72"/>
                                <w:lang w:val="fr-CA"/>
                              </w:rPr>
                              <w:t>VENEZ VIVRE…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13.95pt;margin-top:95.8pt;width:296.75pt;height:93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" strokecolor="white">
                <v:textbox>
                  <w:txbxContent>
                    <w:p w:rsidR="00EE1D35" w:rsidRPr="00EE1D35" w:rsidRDefault="00EE1D35">
                      <w:pPr>
                        <w:rPr>
                          <w:rFonts w:ascii="Showcard Gothic" w:hAnsi="Showcard Gothic"/>
                          <w:color w:val="002060"/>
                          <w:sz w:val="72"/>
                          <w:szCs w:val="72"/>
                          <w:lang w:val="fr-CA"/>
                        </w:rPr>
                      </w:pPr>
                      <w:r w:rsidRPr="00EE1D35">
                        <w:rPr>
                          <w:rFonts w:ascii="Showcard Gothic" w:hAnsi="Showcard Gothic"/>
                          <w:color w:val="002060"/>
                          <w:sz w:val="72"/>
                          <w:szCs w:val="72"/>
                          <w:lang w:val="fr-CA"/>
                        </w:rPr>
                        <w:t>VENEZ VIVRE…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2580005</wp:posOffset>
            </wp:positionV>
            <wp:extent cx="9605010" cy="7204075"/>
            <wp:effectExtent l="0" t="0" r="0" b="9525"/>
            <wp:wrapNone/>
            <wp:docPr id="22" name="Image 22" descr="DSCF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F36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1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ge">
                  <wp:posOffset>12458700</wp:posOffset>
                </wp:positionV>
                <wp:extent cx="4191000" cy="1028700"/>
                <wp:effectExtent l="0" t="0" r="0" b="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285E" w:rsidRDefault="00E1285E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color w:val="FFFFF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414pt;margin-top:981pt;width:330pt;height:8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" filled="f" fillcolor="#fffffe" stroked="f" strokecolor="#212120">
                <v:shadow color="#dcd6d4" opacity="49150f"/>
                <v:textbox inset="2.88pt,2.88pt,2.88pt,2.88pt">
                  <w:txbxContent>
                    <w:p w:rsidR="00E1285E" w:rsidRDefault="00E1285E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color w:val="FFFFFE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10862945</wp:posOffset>
                </wp:positionV>
                <wp:extent cx="9601200" cy="532765"/>
                <wp:effectExtent l="50800" t="0" r="76200" b="72390"/>
                <wp:wrapNone/>
                <wp:docPr id="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532765"/>
                        </a:xfrm>
                        <a:custGeom>
                          <a:avLst/>
                          <a:gdLst>
                            <a:gd name="T0" fmla="*/ 0 w 3168"/>
                            <a:gd name="T1" fmla="*/ 175 h 175"/>
                            <a:gd name="T2" fmla="*/ 3168 w 3168"/>
                            <a:gd name="T3" fmla="*/ 147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175">
                              <a:moveTo>
                                <a:pt x="0" y="175"/>
                              </a:moveTo>
                              <a:cubicBezTo>
                                <a:pt x="1198" y="0"/>
                                <a:pt x="2313" y="46"/>
                                <a:pt x="3168" y="14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0;margin-top:855.35pt;width:756pt;height:41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168,1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" path="m0,175c1198,,2313,46,3168,147e" filled="f" fillcolor="#fffffe" strokecolor="#efb32f">
                <v:stroke joinstyle="miter"/>
                <v:shadow color="#8c8682" opacity="49150f"/>
                <v:path arrowok="t" o:connecttype="custom" o:connectlocs="0,532765;9601200,447523" o:connectangles="0,0"/>
                <w10:wrap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ge">
                  <wp:posOffset>13144500</wp:posOffset>
                </wp:positionV>
                <wp:extent cx="888365" cy="368935"/>
                <wp:effectExtent l="0" t="0" r="1905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285E" w:rsidRDefault="00E1285E">
                            <w:pPr>
                              <w:widowControl w:val="0"/>
                              <w:spacing w:line="260" w:lineRule="exact"/>
                              <w:rPr>
                                <w:rFonts w:ascii="Arial" w:hAnsi="Arial" w:cs="Arial"/>
                                <w:color w:val="EF792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127.9pt;margin-top:1035pt;width:69.95pt;height:29.0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" filled="f" fillcolor="#fffffe" stroked="f" strokecolor="#212120">
                <v:shadow color="#dcd6d4" opacity="49150f"/>
                <v:textbox inset="2.88pt,2.88pt,2.88pt,2.88pt">
                  <w:txbxContent>
                    <w:p w:rsidR="00E1285E" w:rsidRDefault="00E1285E">
                      <w:pPr>
                        <w:widowControl w:val="0"/>
                        <w:spacing w:line="260" w:lineRule="exact"/>
                        <w:rPr>
                          <w:rFonts w:ascii="Arial" w:hAnsi="Arial" w:cs="Arial"/>
                          <w:color w:val="EF792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1285E">
      <w:pgSz w:w="15840" w:h="24480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Showcard Gothic">
    <w:altName w:val="Desdemona"/>
    <w:charset w:val="00"/>
    <w:family w:val="decorative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D35"/>
    <w:rsid w:val="003242C4"/>
    <w:rsid w:val="003C4010"/>
    <w:rsid w:val="00511045"/>
    <w:rsid w:val="005461C9"/>
    <w:rsid w:val="00831DF1"/>
    <w:rsid w:val="009C0880"/>
    <w:rsid w:val="009F6FB1"/>
    <w:rsid w:val="00A84457"/>
    <w:rsid w:val="00B43227"/>
    <w:rsid w:val="00C31515"/>
    <w:rsid w:val="00DA0D28"/>
    <w:rsid w:val="00E1285E"/>
    <w:rsid w:val="00E32031"/>
    <w:rsid w:val="00E367D1"/>
    <w:rsid w:val="00E55D29"/>
    <w:rsid w:val="00EE1D35"/>
    <w:rsid w:val="00F105F5"/>
    <w:rsid w:val="00F7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">
    <w:name w:val="Table Grid"/>
    <w:basedOn w:val="TableauNormal"/>
    <w:rsid w:val="003C40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E55D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55D29"/>
    <w:rPr>
      <w:rFonts w:ascii="Tahoma" w:hAnsi="Tahoma" w:cs="Tahoma"/>
      <w:color w:val="21212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">
    <w:name w:val="Table Grid"/>
    <w:basedOn w:val="TableauNormal"/>
    <w:rsid w:val="003C40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E55D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55D29"/>
    <w:rPr>
      <w:rFonts w:ascii="Tahoma" w:hAnsi="Tahoma" w:cs="Tahoma"/>
      <w:color w:val="212120"/>
      <w:kern w:val="28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vin\AppData\Roaming\Microsoft\Templates\Affiche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03DA3-109D-3F4A-BB48-C1DFB5E45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\Users\Kevin\AppData\Roaming\Microsoft\Templates\Affiche Technologie-commerce.dot</Template>
  <TotalTime>0</TotalTime>
  <Pages>1</Pages>
  <Words>2</Words>
  <Characters>13</Characters>
  <Application>Microsoft Macintosh Word</Application>
  <DocSecurity>4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Daniel Bordeleau</cp:lastModifiedBy>
  <cp:revision>2</cp:revision>
  <cp:lastPrinted>2013-08-22T21:53:00Z</cp:lastPrinted>
  <dcterms:created xsi:type="dcterms:W3CDTF">2013-09-09T18:53:00Z</dcterms:created>
  <dcterms:modified xsi:type="dcterms:W3CDTF">2013-09-09T18:53:00Z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TC102580311036</vt:lpwstr>
  </property>
</Properties>
</file>